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12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above’s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allow the patient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above’s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</w:t>
      </w:r>
      <w:proofErr w:type="spellStart"/>
      <w:r w:rsidR="00195CD9" w:rsidRPr="00337FCE">
        <w:rPr>
          <w:rFonts w:ascii="Arial" w:hAnsi="Arial"/>
        </w:rPr>
        <w:t>appliable</w:t>
      </w:r>
      <w:proofErr w:type="spellEnd"/>
      <w:r w:rsidR="00195CD9" w:rsidRPr="00337FCE">
        <w:rPr>
          <w:rFonts w:ascii="Arial" w:hAnsi="Arial"/>
        </w:rPr>
        <w:t>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82C48C" w14:textId="77777777" w:rsidR="00566344" w:rsidRDefault="00566344" w:rsidP="006F3919">
      <w:pPr>
        <w:spacing w:after="0" w:line="240" w:lineRule="auto"/>
      </w:pPr>
      <w:r>
        <w:separator/>
      </w:r>
    </w:p>
  </w:endnote>
  <w:endnote w:type="continuationSeparator" w:id="0">
    <w:p w14:paraId="31BE36E7" w14:textId="77777777" w:rsidR="00566344" w:rsidRDefault="00566344" w:rsidP="006F3919">
      <w:pPr>
        <w:spacing w:after="0" w:line="240" w:lineRule="auto"/>
      </w:pPr>
      <w:r>
        <w:continuationSeparator/>
      </w:r>
    </w:p>
  </w:endnote>
  <w:endnote w:type="continuationNotice" w:id="1">
    <w:p w14:paraId="4C5FAFA0" w14:textId="77777777" w:rsidR="00566344" w:rsidRDefault="005663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BC07F" w14:textId="77777777" w:rsidR="001538CF" w:rsidRDefault="001538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5804B7" w14:textId="77777777" w:rsidR="001538CF" w:rsidRDefault="001538C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0D2A1" w14:textId="77777777" w:rsidR="001538CF" w:rsidRDefault="001538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8FB802" w14:textId="77777777" w:rsidR="00566344" w:rsidRDefault="00566344" w:rsidP="006F3919">
      <w:pPr>
        <w:spacing w:after="0" w:line="240" w:lineRule="auto"/>
      </w:pPr>
      <w:r>
        <w:separator/>
      </w:r>
    </w:p>
  </w:footnote>
  <w:footnote w:type="continuationSeparator" w:id="0">
    <w:p w14:paraId="3D83AA34" w14:textId="77777777" w:rsidR="00566344" w:rsidRDefault="00566344" w:rsidP="006F3919">
      <w:pPr>
        <w:spacing w:after="0" w:line="240" w:lineRule="auto"/>
      </w:pPr>
      <w:r>
        <w:continuationSeparator/>
      </w:r>
    </w:p>
  </w:footnote>
  <w:footnote w:type="continuationNotice" w:id="1">
    <w:p w14:paraId="5AA0718F" w14:textId="77777777" w:rsidR="00566344" w:rsidRDefault="005663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8FF183" w14:textId="650F7D07" w:rsidR="001538CF" w:rsidRDefault="001538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796B4" w14:textId="112C218B" w:rsidR="001538CF" w:rsidRDefault="001538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643EB"/>
    <w:rsid w:val="00566344"/>
    <w:rsid w:val="00596570"/>
    <w:rsid w:val="005D0476"/>
    <w:rsid w:val="005D5DCB"/>
    <w:rsid w:val="005E60BF"/>
    <w:rsid w:val="005E630A"/>
    <w:rsid w:val="006002D7"/>
    <w:rsid w:val="00632080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A074B3"/>
    <w:rsid w:val="00A1303C"/>
    <w:rsid w:val="00A16AFD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53957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825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customStyle="1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customStyle="1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nhs.uk/your-nhs-data-matters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0ABAB19C924F91CC7263E390D1CF" ma:contentTypeVersion="10" ma:contentTypeDescription="Create a new document." ma:contentTypeScope="" ma:versionID="9547ab85801ea8913a905ca9bdc7a076">
  <xsd:schema xmlns:xsd="http://www.w3.org/2001/XMLSchema" xmlns:xs="http://www.w3.org/2001/XMLSchema" xmlns:p="http://schemas.microsoft.com/office/2006/metadata/properties" xmlns:ns2="665cd92c-a643-4357-be14-d4abc1b7250a" xmlns:ns3="e58d9783-9223-4739-bae7-1f6c08647a1e" targetNamespace="http://schemas.microsoft.com/office/2006/metadata/properties" ma:root="true" ma:fieldsID="553661995cbbde1bd714f607633b5cc7" ns2:_="" ns3:_="">
    <xsd:import namespace="665cd92c-a643-4357-be14-d4abc1b7250a"/>
    <xsd:import namespace="e58d9783-9223-4739-bae7-1f6c0864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d92c-a643-4357-be14-d4abc1b72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9783-9223-4739-bae7-1f6c0864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958AB-AD8A-4390-9467-5E692E9E0375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665cd92c-a643-4357-be14-d4abc1b7250a"/>
    <ds:schemaRef ds:uri="http://purl.org/dc/dcmitype/"/>
    <ds:schemaRef ds:uri="http://schemas.microsoft.com/office/infopath/2007/PartnerControls"/>
    <ds:schemaRef ds:uri="e58d9783-9223-4739-bae7-1f6c08647a1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BF30E14-AA02-482C-A15C-00992C1395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1020FA-EA52-4DAF-90B6-222F9559C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d92c-a643-4357-be14-d4abc1b7250a"/>
    <ds:schemaRef ds:uri="e58d9783-9223-4739-bae7-1f6c0864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6962E6-5429-4AE8-A9E7-C8C520AA5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D18D8B1C</Template>
  <TotalTime>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Simmonds</dc:creator>
  <cp:lastModifiedBy>Sinead O'malley</cp:lastModifiedBy>
  <cp:revision>2</cp:revision>
  <dcterms:created xsi:type="dcterms:W3CDTF">2021-06-02T13:07:00Z</dcterms:created>
  <dcterms:modified xsi:type="dcterms:W3CDTF">2021-06-02T13:07:00Z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0x01010033650ABAB19C924F91CC7263E390D1CF</vt:lpwstr>
  </property>
</Properties>
</file>